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13E96" w:rsidRDefault="00413E96">
      <w:pPr>
        <w:rPr>
          <w:rFonts w:ascii="Arial" w:hAnsi="Arial" w:cs="Arial"/>
        </w:rPr>
      </w:pPr>
      <w:bookmarkStart w:id="0" w:name="_Hlk480544154"/>
      <w:bookmarkEnd w:id="0"/>
    </w:p>
    <w:p w:rsidR="00413E96" w:rsidRDefault="00413E96">
      <w:pPr>
        <w:rPr>
          <w:rFonts w:ascii="Arial" w:hAnsi="Arial" w:cs="Arial"/>
        </w:rPr>
      </w:pPr>
    </w:p>
    <w:tbl>
      <w:tblPr>
        <w:tblStyle w:val="GridTable1Light-Accent1"/>
        <w:tblpPr w:leftFromText="180" w:rightFromText="180" w:vertAnchor="text" w:horzAnchor="margin" w:tblpY="1035"/>
        <w:tblW w:w="5000" w:type="pct"/>
        <w:tblBorders>
          <w:top w:val="single" w:sz="18" w:space="0" w:color="000000" w:themeColor="text1"/>
          <w:bottom w:val="single" w:sz="18" w:space="0" w:color="000000" w:themeColor="text1"/>
          <w:insideH w:val="single" w:sz="18" w:space="0" w:color="000000" w:themeColor="text1"/>
          <w:insideV w:val="single" w:sz="18" w:space="0" w:color="000000" w:themeColor="text1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  <w:tblDescription w:val="Course evaluation form"/>
      </w:tblPr>
      <w:tblGrid>
        <w:gridCol w:w="2185"/>
        <w:gridCol w:w="3587"/>
        <w:gridCol w:w="3588"/>
      </w:tblGrid>
      <w:tr w:rsidR="00517E6E" w:rsidRPr="00334C29" w:rsidTr="00517E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17E6E" w:rsidRPr="00334C29" w:rsidRDefault="00517E6E" w:rsidP="00517E6E">
            <w:pPr>
              <w:pStyle w:val="Heading2"/>
              <w:outlineLvl w:val="1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 xml:space="preserve">Course </w:t>
            </w:r>
            <w:r w:rsidRPr="00334C29">
              <w:rPr>
                <w:rFonts w:ascii="Arial" w:hAnsi="Arial" w:cs="Arial"/>
                <w:color w:val="auto"/>
              </w:rPr>
              <w:t>(circle one)</w:t>
            </w:r>
          </w:p>
        </w:tc>
        <w:tc>
          <w:tcPr>
            <w:tcW w:w="7175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17E6E" w:rsidRPr="00334C29" w:rsidRDefault="008F1031" w:rsidP="00517E6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alias w:val="Course Title"/>
                <w:tag w:val=""/>
                <w:id w:val="1377586475"/>
                <w:placeholder>
                  <w:docPart w:val="C21711F58DA7488397A2B1BB785A1989"/>
                </w:placeholder>
                <w:dataBinding w:prefixMappings="xmlns:ns0='http://schemas.microsoft.com/office/2006/coverPageProps' " w:xpath="/ns0:CoverPageProperties[1]/ns0:Abstract[1]" w:storeItemID="{55AF091B-3C7A-41E3-B477-F2FDAA23CFDA}"/>
                <w:text/>
              </w:sdtPr>
              <w:sdtEndPr/>
              <w:sdtContent>
                <w:r w:rsidR="00517E6E" w:rsidRPr="00334C29">
                  <w:rPr>
                    <w:rFonts w:ascii="Arial" w:hAnsi="Arial" w:cs="Arial"/>
                  </w:rPr>
                  <w:t>Reading Research to Classroom Practice/ Foundations of Math</w:t>
                </w:r>
              </w:sdtContent>
            </w:sdt>
          </w:p>
        </w:tc>
      </w:tr>
      <w:tr w:rsidR="00517E6E" w:rsidRPr="00334C29" w:rsidTr="00517E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5" w:type="dxa"/>
          </w:tcPr>
          <w:p w:rsidR="00517E6E" w:rsidRPr="00334C29" w:rsidRDefault="00517E6E" w:rsidP="00517E6E">
            <w:pPr>
              <w:pStyle w:val="Heading2"/>
              <w:outlineLvl w:val="1"/>
              <w:rPr>
                <w:rFonts w:ascii="Arial" w:hAnsi="Arial" w:cs="Arial"/>
                <w:color w:val="auto"/>
              </w:rPr>
            </w:pPr>
            <w:r w:rsidRPr="00334C29">
              <w:rPr>
                <w:rFonts w:ascii="Arial" w:hAnsi="Arial" w:cs="Arial"/>
                <w:color w:val="auto"/>
              </w:rPr>
              <w:t>Participant Name</w:t>
            </w:r>
            <w:r>
              <w:rPr>
                <w:rFonts w:ascii="Arial" w:hAnsi="Arial" w:cs="Arial"/>
                <w:color w:val="auto"/>
              </w:rPr>
              <w:t>:</w:t>
            </w:r>
          </w:p>
        </w:tc>
        <w:tc>
          <w:tcPr>
            <w:tcW w:w="3587" w:type="dxa"/>
          </w:tcPr>
          <w:p w:rsidR="00517E6E" w:rsidRPr="00334C29" w:rsidRDefault="00517E6E" w:rsidP="00517E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3588" w:type="dxa"/>
          </w:tcPr>
          <w:p w:rsidR="00517E6E" w:rsidRPr="00334C29" w:rsidRDefault="00517E6E" w:rsidP="00517E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LEA:</w:t>
            </w:r>
          </w:p>
        </w:tc>
      </w:tr>
      <w:tr w:rsidR="00517E6E" w:rsidRPr="00334C29" w:rsidTr="00517E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5" w:type="dxa"/>
          </w:tcPr>
          <w:p w:rsidR="00517E6E" w:rsidRPr="00334C29" w:rsidRDefault="00517E6E" w:rsidP="00517E6E">
            <w:pPr>
              <w:pStyle w:val="Heading2"/>
              <w:outlineLvl w:val="1"/>
              <w:rPr>
                <w:rFonts w:ascii="Arial" w:hAnsi="Arial" w:cs="Arial"/>
                <w:color w:val="auto"/>
              </w:rPr>
            </w:pPr>
            <w:r w:rsidRPr="00334C29">
              <w:rPr>
                <w:rFonts w:ascii="Arial" w:hAnsi="Arial" w:cs="Arial"/>
                <w:color w:val="auto"/>
              </w:rPr>
              <w:t>Date</w:t>
            </w:r>
            <w:r>
              <w:rPr>
                <w:rFonts w:ascii="Arial" w:hAnsi="Arial" w:cs="Arial"/>
                <w:color w:val="auto"/>
              </w:rPr>
              <w:t>s</w:t>
            </w:r>
            <w:r w:rsidRPr="00334C29">
              <w:rPr>
                <w:rFonts w:ascii="Arial" w:hAnsi="Arial" w:cs="Arial"/>
                <w:color w:val="auto"/>
              </w:rPr>
              <w:t xml:space="preserve"> of session</w:t>
            </w:r>
            <w:r>
              <w:rPr>
                <w:rFonts w:ascii="Arial" w:hAnsi="Arial" w:cs="Arial"/>
                <w:color w:val="auto"/>
              </w:rPr>
              <w:t>s:</w:t>
            </w:r>
            <w:r w:rsidRPr="00334C29">
              <w:rPr>
                <w:rFonts w:ascii="Arial" w:hAnsi="Arial" w:cs="Arial"/>
                <w:color w:val="auto"/>
              </w:rPr>
              <w:t xml:space="preserve"> </w:t>
            </w:r>
          </w:p>
        </w:tc>
        <w:tc>
          <w:tcPr>
            <w:tcW w:w="3587" w:type="dxa"/>
          </w:tcPr>
          <w:p w:rsidR="00517E6E" w:rsidRDefault="00517E6E" w:rsidP="00517E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Missed: </w:t>
            </w:r>
          </w:p>
          <w:p w:rsidR="00762E0E" w:rsidRPr="00334C29" w:rsidRDefault="00762E0E" w:rsidP="00517E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3588" w:type="dxa"/>
          </w:tcPr>
          <w:p w:rsidR="00517E6E" w:rsidRPr="00334C29" w:rsidRDefault="00517E6E" w:rsidP="00517E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Completed:</w:t>
            </w:r>
          </w:p>
        </w:tc>
      </w:tr>
      <w:tr w:rsidR="00517E6E" w:rsidRPr="00334C29" w:rsidTr="00517E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5" w:type="dxa"/>
          </w:tcPr>
          <w:p w:rsidR="00517E6E" w:rsidRPr="00334C29" w:rsidRDefault="00517E6E" w:rsidP="00517E6E">
            <w:pPr>
              <w:pStyle w:val="Heading2"/>
              <w:outlineLvl w:val="1"/>
              <w:rPr>
                <w:rFonts w:ascii="Arial" w:hAnsi="Arial" w:cs="Arial"/>
                <w:color w:val="auto"/>
              </w:rPr>
            </w:pPr>
            <w:r w:rsidRPr="00334C29">
              <w:rPr>
                <w:rFonts w:ascii="Arial" w:hAnsi="Arial" w:cs="Arial"/>
                <w:color w:val="auto"/>
              </w:rPr>
              <w:t>Location</w:t>
            </w:r>
            <w:r>
              <w:rPr>
                <w:rFonts w:ascii="Arial" w:hAnsi="Arial" w:cs="Arial"/>
                <w:color w:val="auto"/>
              </w:rPr>
              <w:t xml:space="preserve"> of make-up:</w:t>
            </w:r>
          </w:p>
        </w:tc>
        <w:tc>
          <w:tcPr>
            <w:tcW w:w="7175" w:type="dxa"/>
            <w:gridSpan w:val="2"/>
          </w:tcPr>
          <w:p w:rsidR="00517E6E" w:rsidRPr="00334C29" w:rsidRDefault="00517E6E" w:rsidP="00517E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517E6E" w:rsidRPr="00334C29" w:rsidTr="00517E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5" w:type="dxa"/>
          </w:tcPr>
          <w:p w:rsidR="00517E6E" w:rsidRPr="00334C29" w:rsidRDefault="00517E6E" w:rsidP="00517E6E">
            <w:pPr>
              <w:pStyle w:val="Heading2"/>
              <w:outlineLvl w:val="1"/>
              <w:rPr>
                <w:rFonts w:ascii="Arial" w:hAnsi="Arial" w:cs="Arial"/>
                <w:color w:val="auto"/>
              </w:rPr>
            </w:pPr>
            <w:r w:rsidRPr="00334C29">
              <w:rPr>
                <w:rFonts w:ascii="Arial" w:hAnsi="Arial" w:cs="Arial"/>
                <w:color w:val="auto"/>
              </w:rPr>
              <w:t>Instructor Name</w:t>
            </w:r>
            <w:r>
              <w:rPr>
                <w:rFonts w:ascii="Arial" w:hAnsi="Arial" w:cs="Arial"/>
                <w:color w:val="auto"/>
              </w:rPr>
              <w:t>:</w:t>
            </w:r>
          </w:p>
        </w:tc>
        <w:tc>
          <w:tcPr>
            <w:tcW w:w="3587" w:type="dxa"/>
          </w:tcPr>
          <w:p w:rsidR="00517E6E" w:rsidRPr="00334C29" w:rsidRDefault="00517E6E" w:rsidP="00517E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</w:p>
        </w:tc>
        <w:tc>
          <w:tcPr>
            <w:tcW w:w="3588" w:type="dxa"/>
          </w:tcPr>
          <w:p w:rsidR="00517E6E" w:rsidRPr="00334C29" w:rsidRDefault="00517E6E" w:rsidP="00517E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Signature:</w:t>
            </w:r>
          </w:p>
        </w:tc>
      </w:tr>
      <w:tr w:rsidR="00517E6E" w:rsidRPr="00334C29" w:rsidTr="00517E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5" w:type="dxa"/>
          </w:tcPr>
          <w:p w:rsidR="00517E6E" w:rsidRPr="00334C29" w:rsidRDefault="00517E6E" w:rsidP="00517E6E">
            <w:pPr>
              <w:pStyle w:val="Heading2"/>
              <w:outlineLvl w:val="1"/>
              <w:rPr>
                <w:rFonts w:ascii="Arial" w:hAnsi="Arial" w:cs="Arial"/>
                <w:color w:val="auto"/>
              </w:rPr>
            </w:pPr>
            <w:r w:rsidRPr="00334C29">
              <w:rPr>
                <w:rFonts w:ascii="Arial" w:hAnsi="Arial" w:cs="Arial"/>
                <w:color w:val="auto"/>
              </w:rPr>
              <w:t>Instructor Email</w:t>
            </w:r>
            <w:r>
              <w:rPr>
                <w:rFonts w:ascii="Arial" w:hAnsi="Arial" w:cs="Arial"/>
                <w:color w:val="auto"/>
              </w:rPr>
              <w:t>:</w:t>
            </w:r>
          </w:p>
        </w:tc>
        <w:tc>
          <w:tcPr>
            <w:tcW w:w="7175" w:type="dxa"/>
            <w:gridSpan w:val="2"/>
          </w:tcPr>
          <w:p w:rsidR="00517E6E" w:rsidRPr="00334C29" w:rsidRDefault="00517E6E" w:rsidP="00517E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bookmarkStart w:id="1" w:name="_GoBack"/>
            <w:bookmarkEnd w:id="1"/>
          </w:p>
        </w:tc>
      </w:tr>
      <w:tr w:rsidR="00762E0E" w:rsidRPr="00334C29" w:rsidTr="00C73EA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60" w:type="dxa"/>
            <w:gridSpan w:val="3"/>
          </w:tcPr>
          <w:p w:rsidR="00762E0E" w:rsidRPr="00334C29" w:rsidRDefault="00762E0E" w:rsidP="00517E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Pre- or Post-survey score (if making up day 1 or 5):</w:t>
            </w:r>
          </w:p>
        </w:tc>
      </w:tr>
    </w:tbl>
    <w:p w:rsidR="0056768F" w:rsidRDefault="00334C29">
      <w:pPr>
        <w:rPr>
          <w:rFonts w:ascii="Arial" w:hAnsi="Arial" w:cs="Arial"/>
        </w:rPr>
      </w:pPr>
      <w:r w:rsidRPr="00334C29">
        <w:rPr>
          <w:rFonts w:ascii="Arial" w:hAnsi="Arial" w:cs="Arial"/>
        </w:rPr>
        <w:t>Please complete this form to indicate completion of missed days of RRtCP or FOM.</w:t>
      </w:r>
      <w:r w:rsidR="00081A47" w:rsidRPr="00334C29">
        <w:rPr>
          <w:rFonts w:ascii="Arial" w:hAnsi="Arial" w:cs="Arial"/>
        </w:rPr>
        <w:t xml:space="preserve"> Please return this fo</w:t>
      </w:r>
      <w:r w:rsidR="00517E6E">
        <w:rPr>
          <w:rFonts w:ascii="Arial" w:hAnsi="Arial" w:cs="Arial"/>
        </w:rPr>
        <w:t>rm to your district instructor.</w:t>
      </w:r>
      <w:r w:rsidR="00081A47" w:rsidRPr="00334C29">
        <w:rPr>
          <w:rFonts w:ascii="Arial" w:hAnsi="Arial" w:cs="Arial"/>
        </w:rPr>
        <w:t xml:space="preserve"> </w:t>
      </w:r>
    </w:p>
    <w:p w:rsidR="00517E6E" w:rsidRDefault="00517E6E">
      <w:pPr>
        <w:rPr>
          <w:rFonts w:ascii="Arial" w:hAnsi="Arial" w:cs="Arial"/>
        </w:rPr>
      </w:pPr>
    </w:p>
    <w:p w:rsidR="00762E0E" w:rsidRDefault="00762E0E" w:rsidP="008C61DF">
      <w:pPr>
        <w:ind w:left="0"/>
        <w:rPr>
          <w:rFonts w:ascii="Arial" w:hAnsi="Arial" w:cs="Arial"/>
        </w:rPr>
      </w:pPr>
    </w:p>
    <w:p w:rsidR="00762E0E" w:rsidRDefault="00517E6E" w:rsidP="008C61DF">
      <w:pPr>
        <w:rPr>
          <w:rFonts w:ascii="Arial" w:hAnsi="Arial" w:cs="Arial"/>
          <w:noProof/>
          <w:lang w:eastAsia="en-US"/>
        </w:rPr>
      </w:pPr>
      <w:r>
        <w:rPr>
          <w:rFonts w:ascii="Arial" w:hAnsi="Arial" w:cs="Arial"/>
        </w:rPr>
        <w:t>*Completion of this form and outside homework tasks are the responsibility of the participant.  *Completion of all 5 days and assigned tasks are required for full credit of course.</w:t>
      </w:r>
      <w:r w:rsidRPr="00517E6E">
        <w:rPr>
          <w:rFonts w:ascii="Arial" w:hAnsi="Arial" w:cs="Arial"/>
          <w:noProof/>
          <w:lang w:eastAsia="en-US"/>
        </w:rPr>
        <w:t xml:space="preserve"> </w:t>
      </w:r>
    </w:p>
    <w:p w:rsidR="00762E0E" w:rsidRDefault="00762E0E">
      <w:pPr>
        <w:rPr>
          <w:rFonts w:ascii="Arial" w:hAnsi="Arial" w:cs="Arial"/>
          <w:noProof/>
          <w:lang w:eastAsia="en-US"/>
        </w:rPr>
      </w:pPr>
    </w:p>
    <w:p w:rsidR="00762E0E" w:rsidRDefault="00762E0E">
      <w:pPr>
        <w:rPr>
          <w:rFonts w:ascii="Arial" w:hAnsi="Arial" w:cs="Arial"/>
          <w:noProof/>
          <w:lang w:eastAsia="en-US"/>
        </w:rPr>
      </w:pPr>
    </w:p>
    <w:p w:rsidR="00762E0E" w:rsidRDefault="00762E0E">
      <w:pPr>
        <w:rPr>
          <w:rFonts w:ascii="Arial" w:hAnsi="Arial" w:cs="Arial"/>
          <w:noProof/>
          <w:lang w:eastAsia="en-US"/>
        </w:rPr>
      </w:pPr>
    </w:p>
    <w:p w:rsidR="00762E0E" w:rsidRDefault="00762E0E">
      <w:pPr>
        <w:rPr>
          <w:rFonts w:ascii="Arial" w:hAnsi="Arial" w:cs="Arial"/>
          <w:noProof/>
          <w:lang w:eastAsia="en-US"/>
        </w:rPr>
      </w:pPr>
    </w:p>
    <w:p w:rsidR="00762E0E" w:rsidRDefault="00762E0E">
      <w:pPr>
        <w:rPr>
          <w:rFonts w:ascii="Arial" w:hAnsi="Arial" w:cs="Arial"/>
          <w:noProof/>
          <w:lang w:eastAsia="en-US"/>
        </w:rPr>
      </w:pPr>
      <w:r>
        <w:rPr>
          <w:rFonts w:ascii="Arial" w:hAnsi="Arial" w:cs="Arial"/>
          <w:noProof/>
          <w:lang w:eastAsia="en-US"/>
          <w14:ligatures w14:val="no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1158240</wp:posOffset>
                </wp:positionH>
                <wp:positionV relativeFrom="paragraph">
                  <wp:posOffset>118745</wp:posOffset>
                </wp:positionV>
                <wp:extent cx="2369820" cy="15240"/>
                <wp:effectExtent l="0" t="0" r="30480" b="2286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69820" cy="152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13FC96" id="Straight Connector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1.2pt,9.35pt" to="277.8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" strokecolor="black [3200]" strokeweight="1pt">
                <v:stroke endcap="round"/>
              </v:line>
            </w:pict>
          </mc:Fallback>
        </mc:AlternateContent>
      </w:r>
      <w:r>
        <w:rPr>
          <w:rFonts w:ascii="Arial" w:hAnsi="Arial" w:cs="Arial"/>
          <w:noProof/>
          <w:lang w:eastAsia="en-US"/>
          <w14:ligatures w14:val="no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39B2A4" wp14:editId="14871F10">
                <wp:simplePos x="0" y="0"/>
                <wp:positionH relativeFrom="column">
                  <wp:posOffset>3992880</wp:posOffset>
                </wp:positionH>
                <wp:positionV relativeFrom="paragraph">
                  <wp:posOffset>111125</wp:posOffset>
                </wp:positionV>
                <wp:extent cx="1493520" cy="7620"/>
                <wp:effectExtent l="0" t="0" r="30480" b="3048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93520" cy="7620"/>
                        </a:xfrm>
                        <a:prstGeom prst="line">
                          <a:avLst/>
                        </a:prstGeom>
                        <a:noFill/>
                        <a:ln w="12700" cap="rnd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97DF80" id="Straight Connector 3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4.4pt,8.75pt" to="6in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" strokecolor="windowText" strokeweight="1pt">
                <v:stroke endcap="round"/>
              </v:line>
            </w:pict>
          </mc:Fallback>
        </mc:AlternateContent>
      </w:r>
      <w:r>
        <w:rPr>
          <w:rFonts w:ascii="Arial" w:hAnsi="Arial" w:cs="Arial"/>
          <w:noProof/>
          <w:lang w:eastAsia="en-US"/>
        </w:rPr>
        <w:t xml:space="preserve">Form received by </w:t>
      </w:r>
      <w:r>
        <w:rPr>
          <w:rFonts w:ascii="Arial" w:hAnsi="Arial" w:cs="Arial"/>
          <w:noProof/>
          <w:lang w:eastAsia="en-US"/>
        </w:rPr>
        <w:tab/>
      </w:r>
      <w:r>
        <w:rPr>
          <w:rFonts w:ascii="Arial" w:hAnsi="Arial" w:cs="Arial"/>
          <w:noProof/>
          <w:lang w:eastAsia="en-US"/>
        </w:rPr>
        <w:tab/>
      </w:r>
      <w:r>
        <w:rPr>
          <w:rFonts w:ascii="Arial" w:hAnsi="Arial" w:cs="Arial"/>
          <w:noProof/>
          <w:lang w:eastAsia="en-US"/>
        </w:rPr>
        <w:tab/>
      </w:r>
      <w:r>
        <w:rPr>
          <w:rFonts w:ascii="Arial" w:hAnsi="Arial" w:cs="Arial"/>
          <w:noProof/>
          <w:lang w:eastAsia="en-US"/>
        </w:rPr>
        <w:tab/>
      </w:r>
      <w:r>
        <w:rPr>
          <w:rFonts w:ascii="Arial" w:hAnsi="Arial" w:cs="Arial"/>
          <w:noProof/>
          <w:lang w:eastAsia="en-US"/>
        </w:rPr>
        <w:tab/>
      </w:r>
      <w:r>
        <w:rPr>
          <w:rFonts w:ascii="Arial" w:hAnsi="Arial" w:cs="Arial"/>
          <w:noProof/>
          <w:lang w:eastAsia="en-US"/>
        </w:rPr>
        <w:tab/>
        <w:t xml:space="preserve">on </w:t>
      </w:r>
    </w:p>
    <w:p w:rsidR="00762E0E" w:rsidRPr="00334C29" w:rsidRDefault="008C61DF">
      <w:pPr>
        <w:rPr>
          <w:rFonts w:ascii="Arial" w:hAnsi="Arial" w:cs="Arial"/>
        </w:rPr>
      </w:pPr>
      <w:r w:rsidRPr="008C61DF">
        <w:rPr>
          <w:rFonts w:ascii="Arial" w:hAnsi="Arial" w:cs="Arial"/>
          <w:noProof/>
          <w:lang w:eastAsia="en-US"/>
        </w:rPr>
        <w:drawing>
          <wp:anchor distT="0" distB="0" distL="114300" distR="114300" simplePos="0" relativeHeight="251663360" behindDoc="0" locked="0" layoutInCell="1" allowOverlap="1" wp14:anchorId="6BAB7F0F">
            <wp:simplePos x="0" y="0"/>
            <wp:positionH relativeFrom="column">
              <wp:posOffset>53340</wp:posOffset>
            </wp:positionH>
            <wp:positionV relativeFrom="paragraph">
              <wp:posOffset>2761930</wp:posOffset>
            </wp:positionV>
            <wp:extent cx="5946550" cy="76809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655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62E0E">
        <w:rPr>
          <w:rFonts w:ascii="Arial" w:hAnsi="Arial" w:cs="Arial"/>
          <w:noProof/>
          <w:lang w:eastAsia="en-US"/>
        </w:rPr>
        <w:tab/>
      </w:r>
      <w:r w:rsidR="00762E0E">
        <w:rPr>
          <w:rFonts w:ascii="Arial" w:hAnsi="Arial" w:cs="Arial"/>
          <w:noProof/>
          <w:lang w:eastAsia="en-US"/>
        </w:rPr>
        <w:tab/>
      </w:r>
      <w:r w:rsidR="00762E0E">
        <w:rPr>
          <w:rFonts w:ascii="Arial" w:hAnsi="Arial" w:cs="Arial"/>
          <w:noProof/>
          <w:lang w:eastAsia="en-US"/>
        </w:rPr>
        <w:tab/>
        <w:t>(District Instructor’s signature)</w:t>
      </w:r>
      <w:r w:rsidR="00762E0E">
        <w:rPr>
          <w:rFonts w:ascii="Arial" w:hAnsi="Arial" w:cs="Arial"/>
          <w:noProof/>
          <w:lang w:eastAsia="en-US"/>
        </w:rPr>
        <w:tab/>
      </w:r>
      <w:r w:rsidR="00762E0E">
        <w:rPr>
          <w:rFonts w:ascii="Arial" w:hAnsi="Arial" w:cs="Arial"/>
          <w:noProof/>
          <w:lang w:eastAsia="en-US"/>
        </w:rPr>
        <w:tab/>
      </w:r>
      <w:r w:rsidR="00762E0E">
        <w:rPr>
          <w:rFonts w:ascii="Arial" w:hAnsi="Arial" w:cs="Arial"/>
          <w:noProof/>
          <w:lang w:eastAsia="en-US"/>
        </w:rPr>
        <w:tab/>
      </w:r>
      <w:r w:rsidR="00762E0E">
        <w:rPr>
          <w:rFonts w:ascii="Arial" w:hAnsi="Arial" w:cs="Arial"/>
          <w:noProof/>
          <w:lang w:eastAsia="en-US"/>
        </w:rPr>
        <w:tab/>
        <w:t>(date)</w:t>
      </w:r>
      <w:r w:rsidRPr="008C61DF">
        <w:rPr>
          <w:rFonts w:ascii="Arial" w:hAnsi="Arial" w:cs="Arial"/>
          <w:noProof/>
          <w:lang w:eastAsia="en-US"/>
        </w:rPr>
        <w:t xml:space="preserve"> </w:t>
      </w:r>
    </w:p>
    <w:sectPr w:rsidR="00762E0E" w:rsidRPr="00334C29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F1031" w:rsidRDefault="008F1031">
      <w:r>
        <w:separator/>
      </w:r>
    </w:p>
  </w:endnote>
  <w:endnote w:type="continuationSeparator" w:id="0">
    <w:p w:rsidR="008F1031" w:rsidRDefault="008F10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F1031" w:rsidRDefault="008F1031">
      <w:r>
        <w:separator/>
      </w:r>
    </w:p>
  </w:footnote>
  <w:footnote w:type="continuationSeparator" w:id="0">
    <w:p w:rsidR="008F1031" w:rsidRDefault="008F10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7E6E" w:rsidRPr="00517E6E" w:rsidRDefault="00762E0E" w:rsidP="00517E6E">
    <w:pPr>
      <w:pStyle w:val="Header"/>
      <w:jc w:val="center"/>
      <w:rPr>
        <w:rFonts w:ascii="Arial" w:hAnsi="Arial" w:cs="Arial"/>
        <w:sz w:val="24"/>
      </w:rPr>
    </w:pPr>
    <w:r>
      <w:rPr>
        <w:rFonts w:ascii="Arial" w:hAnsi="Arial" w:cs="Arial"/>
        <w:noProof/>
        <w:sz w:val="24"/>
        <w:lang w:eastAsia="en-US"/>
        <w14:ligatures w14:val="none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-53340</wp:posOffset>
              </wp:positionH>
              <wp:positionV relativeFrom="paragraph">
                <wp:posOffset>-205740</wp:posOffset>
              </wp:positionV>
              <wp:extent cx="5958840" cy="571500"/>
              <wp:effectExtent l="0" t="0" r="22860" b="1905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8840" cy="571500"/>
                      </a:xfrm>
                      <a:prstGeom prst="rect">
                        <a:avLst/>
                      </a:prstGeom>
                      <a:noFill/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E7FA0F8" id="Rectangle 5" o:spid="_x0000_s1026" style="position:absolute;margin-left:-4.2pt;margin-top:-16.2pt;width:469.2pt;height: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" filled="f" strokecolor="black [3200]" strokeweight="1.5pt">
              <v:stroke endcap="round"/>
            </v:rect>
          </w:pict>
        </mc:Fallback>
      </mc:AlternateContent>
    </w:r>
    <w:r w:rsidR="00517E6E" w:rsidRPr="00517E6E">
      <w:rPr>
        <w:rFonts w:ascii="Arial" w:hAnsi="Arial" w:cs="Arial"/>
        <w:sz w:val="24"/>
      </w:rPr>
      <w:t xml:space="preserve">Verification of </w:t>
    </w:r>
    <w:r w:rsidR="00517E6E">
      <w:rPr>
        <w:rFonts w:ascii="Arial" w:hAnsi="Arial" w:cs="Arial"/>
        <w:sz w:val="24"/>
      </w:rPr>
      <w:t>Completed</w:t>
    </w:r>
    <w:r w:rsidR="00517E6E" w:rsidRPr="00517E6E">
      <w:rPr>
        <w:rFonts w:ascii="Arial" w:hAnsi="Arial" w:cs="Arial"/>
        <w:sz w:val="24"/>
      </w:rPr>
      <w:t xml:space="preserve"> </w:t>
    </w:r>
    <w:r w:rsidR="00517E6E">
      <w:rPr>
        <w:rFonts w:ascii="Arial" w:hAnsi="Arial" w:cs="Arial"/>
        <w:sz w:val="24"/>
      </w:rPr>
      <w:t xml:space="preserve">Course </w:t>
    </w:r>
    <w:r>
      <w:rPr>
        <w:rFonts w:ascii="Arial" w:hAnsi="Arial" w:cs="Arial"/>
        <w:sz w:val="24"/>
      </w:rPr>
      <w:t>Sessions</w:t>
    </w:r>
    <w:r w:rsidR="00517E6E">
      <w:rPr>
        <w:rFonts w:ascii="Arial" w:hAnsi="Arial" w:cs="Arial"/>
        <w:sz w:val="24"/>
      </w:rPr>
      <w:t xml:space="preserve"> Outside of LEA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removePersonalInformation/>
  <w:removeDateAndTime/>
  <w:proofState w:spelling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4C29"/>
    <w:rsid w:val="00015C1A"/>
    <w:rsid w:val="00036E8A"/>
    <w:rsid w:val="00081A47"/>
    <w:rsid w:val="00334C29"/>
    <w:rsid w:val="00400207"/>
    <w:rsid w:val="00413E96"/>
    <w:rsid w:val="00517E6E"/>
    <w:rsid w:val="0056768F"/>
    <w:rsid w:val="00762E0E"/>
    <w:rsid w:val="008C61DF"/>
    <w:rsid w:val="008F0AE2"/>
    <w:rsid w:val="008F1031"/>
    <w:rsid w:val="0096588D"/>
    <w:rsid w:val="00D12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DF6A3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 w:qFormat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0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before="100" w:after="100" w:line="240" w:lineRule="auto"/>
      <w:ind w:left="72"/>
    </w:pPr>
    <w:rPr>
      <w:kern w:val="22"/>
      <w:sz w:val="21"/>
      <w:szCs w:val="21"/>
      <w14:ligatures w14:val="standard"/>
    </w:rPr>
  </w:style>
  <w:style w:type="paragraph" w:styleId="Heading1">
    <w:name w:val="heading 1"/>
    <w:basedOn w:val="Normal"/>
    <w:next w:val="Normal"/>
    <w:qFormat/>
    <w:pPr>
      <w:spacing w:before="400" w:after="40"/>
      <w:ind w:left="0"/>
      <w:outlineLvl w:val="0"/>
    </w:pPr>
    <w:rPr>
      <w:rFonts w:asciiTheme="majorHAnsi" w:eastAsiaTheme="majorEastAsia" w:hAnsiTheme="majorHAnsi" w:cstheme="majorBidi"/>
      <w:b/>
      <w:bCs/>
      <w:caps/>
      <w:color w:val="C0CF3A" w:themeColor="accent3"/>
    </w:rPr>
  </w:style>
  <w:style w:type="paragraph" w:styleId="Heading2">
    <w:name w:val="heading 2"/>
    <w:basedOn w:val="Normal"/>
    <w:next w:val="Normal"/>
    <w:unhideWhenUsed/>
    <w:qFormat/>
    <w:pPr>
      <w:keepNext/>
      <w:keepLines/>
      <w:spacing w:before="120" w:after="0"/>
      <w:outlineLvl w:val="1"/>
    </w:pPr>
    <w:rPr>
      <w:rFonts w:asciiTheme="majorHAnsi" w:eastAsiaTheme="majorEastAsia" w:hAnsiTheme="majorHAnsi" w:cstheme="majorBidi"/>
      <w:color w:val="029676" w:themeColor="accent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qFormat/>
    <w:pPr>
      <w:spacing w:before="1000" w:after="1000" w:line="216" w:lineRule="auto"/>
      <w:contextualSpacing/>
      <w:jc w:val="center"/>
    </w:pPr>
    <w:rPr>
      <w:rFonts w:asciiTheme="majorHAnsi" w:eastAsiaTheme="majorEastAsia" w:hAnsiTheme="majorHAnsi" w:cstheme="majorBidi"/>
      <w:b/>
      <w:bCs/>
      <w:caps/>
      <w:color w:val="455F51" w:themeColor="text2"/>
      <w:spacing w:val="-10"/>
      <w:sz w:val="32"/>
      <w:szCs w:val="3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GridTable1Light-Accent1">
    <w:name w:val="Grid Table 1 Light Accent 1"/>
    <w:aliases w:val="Sample questionnaires table"/>
    <w:basedOn w:val="TableNormal"/>
    <w:uiPriority w:val="46"/>
    <w:pPr>
      <w:spacing w:after="0" w:line="240" w:lineRule="auto"/>
    </w:pPr>
    <w:rPr>
      <w:kern w:val="22"/>
      <w14:ligatures w14:val="standard"/>
    </w:rPr>
    <w:tblPr>
      <w:tblStyleRowBandSize w:val="1"/>
      <w:tblStyleColBandSize w:val="1"/>
      <w:tblBorders>
        <w:insideH w:val="single" w:sz="4" w:space="0" w:color="549E39" w:themeColor="accent1"/>
      </w:tblBorders>
      <w:tblCellMar>
        <w:top w:w="29" w:type="dxa"/>
        <w:bottom w:w="29" w:type="dxa"/>
      </w:tblCellMar>
    </w:tblPr>
    <w:tblStylePr w:type="firstRow">
      <w:rPr>
        <w:b w:val="0"/>
        <w:bCs/>
      </w:rPr>
      <w:tblPr/>
      <w:tcPr>
        <w:tcBorders>
          <w:top w:val="nil"/>
          <w:left w:val="nil"/>
          <w:bottom w:val="single" w:sz="12" w:space="0" w:color="549E39" w:themeColor="accent1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93D07C" w:themeColor="accent1" w:themeTint="99"/>
        </w:tcBorders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</w:style>
  <w:style w:type="paragraph" w:styleId="Footer">
    <w:name w:val="footer"/>
    <w:basedOn w:val="Normal"/>
    <w:link w:val="FooterChar"/>
    <w:uiPriority w:val="99"/>
    <w:unhideWhenUsed/>
    <w:pPr>
      <w:spacing w:before="80" w:after="80"/>
      <w:ind w:right="72"/>
    </w:pPr>
    <w:rPr>
      <w:caps/>
      <w:color w:val="FFFFFF" w:themeColor="background1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Pr>
      <w:rFonts w:asciiTheme="minorHAnsi" w:eastAsiaTheme="minorEastAsia" w:hAnsiTheme="minorHAnsi" w:cstheme="minorBidi"/>
      <w:caps/>
      <w:color w:val="FFFFFF" w:themeColor="background1"/>
      <w:kern w:val="22"/>
      <w:sz w:val="18"/>
      <w:szCs w:val="18"/>
      <w14:ligatures w14:val="standard"/>
    </w:rPr>
  </w:style>
  <w:style w:type="paragraph" w:styleId="Closing">
    <w:name w:val="Closing"/>
    <w:basedOn w:val="Normal"/>
    <w:unhideWhenUsed/>
    <w:qFormat/>
    <w:pPr>
      <w:spacing w:before="240" w:after="1000"/>
      <w:jc w:val="both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Pr>
      <w:rFonts w:asciiTheme="minorHAnsi" w:eastAsiaTheme="minorEastAsia" w:hAnsiTheme="minorHAnsi" w:cstheme="minorBidi"/>
      <w:kern w:val="22"/>
      <w:sz w:val="21"/>
      <w:szCs w:val="21"/>
      <w14:ligatures w14:val="standar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bbilbro\AppData\Roaming\Microsoft\Templates\Web%20based%20training%20evalua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21711F58DA7488397A2B1BB785A19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2D7D37-20A6-49F0-9927-C30A70FF9ACC}"/>
      </w:docPartPr>
      <w:docPartBody>
        <w:p w:rsidR="00B57B25" w:rsidRDefault="00120994" w:rsidP="00120994">
          <w:pPr>
            <w:pStyle w:val="C21711F58DA7488397A2B1BB785A1989"/>
          </w:pPr>
          <w:r>
            <w:t>[Course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0994"/>
    <w:rsid w:val="00120994"/>
    <w:rsid w:val="00694DC3"/>
    <w:rsid w:val="0099657A"/>
    <w:rsid w:val="00B57B25"/>
    <w:rsid w:val="00B724C7"/>
    <w:rsid w:val="00DD7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22BF4D905CAE48FB82145E6DC826CBAB">
    <w:name w:val="22BF4D905CAE48FB82145E6DC826CBAB"/>
  </w:style>
  <w:style w:type="paragraph" w:customStyle="1" w:styleId="B23B17667772400EA5414D0ED7224FDA">
    <w:name w:val="B23B17667772400EA5414D0ED7224FDA"/>
  </w:style>
  <w:style w:type="paragraph" w:customStyle="1" w:styleId="1EDC0F857C8848C09B2DA93F881EF77A">
    <w:name w:val="1EDC0F857C8848C09B2DA93F881EF77A"/>
  </w:style>
  <w:style w:type="paragraph" w:customStyle="1" w:styleId="215FC6320A4E4F728368C88FC2FE3B61">
    <w:name w:val="215FC6320A4E4F728368C88FC2FE3B61"/>
  </w:style>
  <w:style w:type="paragraph" w:customStyle="1" w:styleId="74C23EA0AA844D929B7D2C894C6C70FF">
    <w:name w:val="74C23EA0AA844D929B7D2C894C6C70FF"/>
  </w:style>
  <w:style w:type="paragraph" w:customStyle="1" w:styleId="EC2FF9CEA19F404680EAA5DDBDC9C3B0">
    <w:name w:val="EC2FF9CEA19F404680EAA5DDBDC9C3B0"/>
  </w:style>
  <w:style w:type="paragraph" w:customStyle="1" w:styleId="B73F5FECFA654EA1966B54C096CB91B3">
    <w:name w:val="B73F5FECFA654EA1966B54C096CB91B3"/>
  </w:style>
  <w:style w:type="paragraph" w:customStyle="1" w:styleId="B8461FAAE824480C9021D8053B45090C">
    <w:name w:val="B8461FAAE824480C9021D8053B45090C"/>
  </w:style>
  <w:style w:type="paragraph" w:customStyle="1" w:styleId="417FD04C9232456487CE20B61D122641">
    <w:name w:val="417FD04C9232456487CE20B61D122641"/>
  </w:style>
  <w:style w:type="paragraph" w:customStyle="1" w:styleId="D3AF116ED6234E7597A0DBD1B35A676D">
    <w:name w:val="D3AF116ED6234E7597A0DBD1B35A676D"/>
  </w:style>
  <w:style w:type="paragraph" w:customStyle="1" w:styleId="C153B8D46768450F80BC282AB5AA48A2">
    <w:name w:val="C153B8D46768450F80BC282AB5AA48A2"/>
  </w:style>
  <w:style w:type="paragraph" w:customStyle="1" w:styleId="6537EC64B7B84CFDAB0DE1D728A2C22B">
    <w:name w:val="6537EC64B7B84CFDAB0DE1D728A2C22B"/>
  </w:style>
  <w:style w:type="paragraph" w:customStyle="1" w:styleId="2B0B825624D847FAB9053B3C6400E1BB">
    <w:name w:val="2B0B825624D847FAB9053B3C6400E1BB"/>
  </w:style>
  <w:style w:type="paragraph" w:customStyle="1" w:styleId="DEDF55437151402F9517A0F999F8650E">
    <w:name w:val="DEDF55437151402F9517A0F999F8650E"/>
  </w:style>
  <w:style w:type="paragraph" w:customStyle="1" w:styleId="E6008F8463E1420ABAAF98C92AA33773">
    <w:name w:val="E6008F8463E1420ABAAF98C92AA33773"/>
  </w:style>
  <w:style w:type="paragraph" w:customStyle="1" w:styleId="7E689220118C4B1DB2FCA927AE539BD6">
    <w:name w:val="7E689220118C4B1DB2FCA927AE539BD6"/>
  </w:style>
  <w:style w:type="paragraph" w:customStyle="1" w:styleId="8DBCFDCE9FB84E828FC5FA1BFE37B690">
    <w:name w:val="8DBCFDCE9FB84E828FC5FA1BFE37B690"/>
  </w:style>
  <w:style w:type="paragraph" w:customStyle="1" w:styleId="903A672BE5954E519A5F9D0BF603EFA1">
    <w:name w:val="903A672BE5954E519A5F9D0BF603EFA1"/>
  </w:style>
  <w:style w:type="paragraph" w:customStyle="1" w:styleId="696067DD0F9E4C159CC0B3467524A506">
    <w:name w:val="696067DD0F9E4C159CC0B3467524A506"/>
  </w:style>
  <w:style w:type="paragraph" w:customStyle="1" w:styleId="D6D9906644A34DA98823A485B573B65C">
    <w:name w:val="D6D9906644A34DA98823A485B573B65C"/>
  </w:style>
  <w:style w:type="paragraph" w:customStyle="1" w:styleId="FF4ACCF6D80B47F6922C9E995FA84FA7">
    <w:name w:val="FF4ACCF6D80B47F6922C9E995FA84FA7"/>
  </w:style>
  <w:style w:type="paragraph" w:customStyle="1" w:styleId="160653837A6D41ADB89E11FAFA23E36A">
    <w:name w:val="160653837A6D41ADB89E11FAFA23E36A"/>
    <w:rsid w:val="00120994"/>
  </w:style>
  <w:style w:type="paragraph" w:customStyle="1" w:styleId="AA7D6BBC17364C78B254A88A7E89B491">
    <w:name w:val="AA7D6BBC17364C78B254A88A7E89B491"/>
    <w:rsid w:val="00120994"/>
  </w:style>
  <w:style w:type="paragraph" w:customStyle="1" w:styleId="0B1A47F076E74DE4A222AC5161B605DF">
    <w:name w:val="0B1A47F076E74DE4A222AC5161B605DF"/>
    <w:rsid w:val="00120994"/>
  </w:style>
  <w:style w:type="paragraph" w:customStyle="1" w:styleId="6C1340C70B4948DEA0F07CCC4AC6F115">
    <w:name w:val="6C1340C70B4948DEA0F07CCC4AC6F115"/>
    <w:rsid w:val="00120994"/>
  </w:style>
  <w:style w:type="paragraph" w:customStyle="1" w:styleId="02103D3DC9174478ACBB10E1B83778F0">
    <w:name w:val="02103D3DC9174478ACBB10E1B83778F0"/>
    <w:rsid w:val="00120994"/>
  </w:style>
  <w:style w:type="paragraph" w:customStyle="1" w:styleId="C21711F58DA7488397A2B1BB785A1989">
    <w:name w:val="C21711F58DA7488397A2B1BB785A1989"/>
    <w:rsid w:val="0012099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Web based training evaluation form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Facet HD - core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Reading Research to Classroom Practice/ Foundations of Math</Abstract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E281059-E367-48BB-92DD-047F6E63A67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C:\Users\bbilbro\AppData\Roaming\Microsoft\Templates\Web based training evaluation form.dotx</Template>
  <TotalTime>0</TotalTime>
  <Pages>1</Pages>
  <Words>101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Verification</vt:lpstr>
    </vt:vector>
  </TitlesOfParts>
  <Company/>
  <LinksUpToDate>false</LinksUpToDate>
  <CharactersWithSpaces>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Verification</dc:title>
  <dc:creator/>
  <cp:keywords/>
  <cp:lastModifiedBy/>
  <cp:revision>1</cp:revision>
  <dcterms:created xsi:type="dcterms:W3CDTF">2018-04-16T19:57:00Z</dcterms:created>
  <dcterms:modified xsi:type="dcterms:W3CDTF">2018-04-16T19:57:00Z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TC034630949991</vt:lpwstr>
  </property>
</Properties>
</file>